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C7E" w:rsidRDefault="00D73C7E" w:rsidP="004B60F3">
      <w:pPr>
        <w:rPr>
          <w:sz w:val="28"/>
          <w:szCs w:val="28"/>
        </w:rPr>
      </w:pPr>
    </w:p>
    <w:p w:rsidR="00D73C7E" w:rsidRDefault="00D73C7E">
      <w:pPr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állomás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pStyle w:val="Heading4"/>
        <w:rPr>
          <w:sz w:val="28"/>
          <w:szCs w:val="28"/>
        </w:rPr>
      </w:pPr>
      <w:r>
        <w:rPr>
          <w:sz w:val="28"/>
          <w:szCs w:val="28"/>
        </w:rPr>
        <w:t xml:space="preserve">           PILÁTUS HALÁLRA ÍTÉLI JÉZUST</w:t>
      </w: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BodyTex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A Jordánban hallotta egykor Jézus az Atya hangját: “Ez az én szeretett Fiam, akiben kedvem telik.” Most Jeruzsálemben az írástudók és vének sértődött hangját hallja: “Méltó a halálra!” És hallja a tömeg kiáltását: “Keresztre vele!” Az ártatlant igazságtalanul vádolják, de Ő hallgat és elfogadja ezt.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pStyle w:val="Heading4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Pap: Imádunk Téged Krisztus és áldunk Téged!</w:t>
      </w:r>
    </w:p>
    <w:p w:rsidR="00D73C7E" w:rsidRDefault="00D73C7E">
      <w:pPr>
        <w:jc w:val="center"/>
        <w:rPr>
          <w:sz w:val="28"/>
          <w:szCs w:val="28"/>
        </w:rPr>
      </w:pPr>
      <w:r>
        <w:rPr>
          <w:sz w:val="28"/>
          <w:szCs w:val="28"/>
        </w:rPr>
        <w:t>Hívek: Mert szent kereszted által megváltottad a világot!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5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Senkinek sincs nagyobb szeretete annál, mint aki életét áldozza barátaiért.</w:t>
      </w:r>
    </w:p>
    <w:p w:rsidR="00D73C7E" w:rsidRDefault="00D73C7E">
      <w:pPr>
        <w:ind w:left="360"/>
        <w:rPr>
          <w:sz w:val="28"/>
          <w:szCs w:val="28"/>
        </w:rPr>
      </w:pPr>
    </w:p>
    <w:p w:rsidR="00D73C7E" w:rsidRDefault="00D73C7E">
      <w:pPr>
        <w:numPr>
          <w:ilvl w:val="0"/>
          <w:numId w:val="5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Mi Jézus barátai vagyunk, akikért életét áldozta.</w:t>
      </w:r>
    </w:p>
    <w:p w:rsidR="00D73C7E" w:rsidRDefault="00D73C7E">
      <w:pPr>
        <w:ind w:left="360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  <w:r>
        <w:rPr>
          <w:sz w:val="28"/>
          <w:szCs w:val="28"/>
        </w:rPr>
        <w:t>Közös: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BodyTex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Urunk, Jézus! Peredben hamisan vádoltak és igazságtalanul ítéltek el Téged. Amikor majd Te ítélsz felettünk, a megbocsátás múlja felül a bűnt, s az irgalom magasztalja felül az igazságot. Kegyelmeddel vigasztald meg mindazokat, akik igazságtalan ítélet miatt szenvednek, emeld fel azokat, akik botlásukat siratják és térítsd meg azokat, akik nem ismerik fel bűnüket.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Mindnyájunknak adj olyan szívet, amely nem bírál, és nem ítélkezik, hanem befogad és megért, felejt és bocsát. 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Tisztelet és dicsőség, Neked, Jézus, igaz Bíró! Ámen.</w:t>
      </w: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Heading4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Pap: Keresztre feszített Jézus könyörülj rajtunk!</w:t>
      </w:r>
    </w:p>
    <w:p w:rsidR="00D73C7E" w:rsidRDefault="00D73C7E">
      <w:pPr>
        <w:jc w:val="center"/>
        <w:rPr>
          <w:sz w:val="28"/>
          <w:szCs w:val="28"/>
        </w:rPr>
      </w:pPr>
      <w:r>
        <w:rPr>
          <w:sz w:val="28"/>
          <w:szCs w:val="28"/>
        </w:rPr>
        <w:t>Hívek: És a megholt hívek lelkein a tisztítótűzben!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állomás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pStyle w:val="Heading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JÉZUS VÁLLÁRA VESZI A KERESZTET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Jézus, tövissel koronázva és kereszttel a válladon, szelíden és türelmesen a Golgota felé indulsz, hogy felajánljad áldozatul magadat, a bűntelen Bárányt engesztelésül a mi vétkeinkért.</w:t>
      </w: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Pap: Imádunk Téged Krisztus és áldunk Téged!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Mert szent kereszted által megváltottad a világot!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6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Aki nem veszi fel keresztjét és nem követ engem, nem méltó hozzám.</w:t>
      </w:r>
    </w:p>
    <w:p w:rsidR="00D73C7E" w:rsidRDefault="00D73C7E">
      <w:pPr>
        <w:ind w:left="360"/>
        <w:rPr>
          <w:sz w:val="28"/>
          <w:szCs w:val="28"/>
        </w:rPr>
      </w:pPr>
    </w:p>
    <w:p w:rsidR="00D73C7E" w:rsidRDefault="00D73C7E">
      <w:pPr>
        <w:numPr>
          <w:ilvl w:val="0"/>
          <w:numId w:val="6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Mindnyájan jók szeretnénk lenni. Jézussal mi is az Atyának akarjuk ajándékozni magunkat.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Közös: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Jézus légy ezerszer áldott,</w:t>
      </w:r>
    </w:p>
    <w:p w:rsidR="00D73C7E" w:rsidRDefault="00D73C7E">
      <w:pPr>
        <w:pStyle w:val="Heading9"/>
      </w:pPr>
      <w:r>
        <w:t>Mert kereszted és halálod</w:t>
      </w:r>
    </w:p>
    <w:p w:rsidR="00D73C7E" w:rsidRDefault="00D73C7E">
      <w:pPr>
        <w:ind w:left="36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Megváltotta a világot!</w:t>
      </w:r>
    </w:p>
    <w:p w:rsidR="00D73C7E" w:rsidRDefault="00D73C7E">
      <w:pPr>
        <w:ind w:left="360"/>
        <w:jc w:val="center"/>
        <w:rPr>
          <w:i/>
          <w:iCs/>
          <w:sz w:val="28"/>
          <w:szCs w:val="28"/>
        </w:rPr>
      </w:pPr>
    </w:p>
    <w:p w:rsidR="00D73C7E" w:rsidRDefault="00D73C7E">
      <w:pPr>
        <w:ind w:left="360"/>
        <w:jc w:val="center"/>
        <w:rPr>
          <w:i/>
          <w:iCs/>
          <w:sz w:val="28"/>
          <w:szCs w:val="28"/>
        </w:rPr>
      </w:pPr>
    </w:p>
    <w:p w:rsidR="00D73C7E" w:rsidRDefault="00D73C7E">
      <w:pPr>
        <w:pStyle w:val="BodyTextIndent2"/>
        <w:rPr>
          <w:b w:val="0"/>
          <w:bCs w:val="0"/>
        </w:rPr>
      </w:pPr>
      <w:r>
        <w:rPr>
          <w:b w:val="0"/>
          <w:bCs w:val="0"/>
        </w:rPr>
        <w:t xml:space="preserve">     Urunk, Jézus, add meg nekünk, hogy Veled és Hozzád hasonlóan felvegyük keresztünket, hogy felajánljuk rajta, keresztségünkből fakadó papságunk eme oltárán, a számodra kedves lelki áldozatot: a szent és szeretetben megélt életet.</w:t>
      </w:r>
    </w:p>
    <w:p w:rsidR="00D73C7E" w:rsidRDefault="00D73C7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Dicséret és dicsőség neked, Jézus, papunk és áldozatunk. Ámen.</w:t>
      </w:r>
    </w:p>
    <w:p w:rsidR="00D73C7E" w:rsidRDefault="00D73C7E">
      <w:pPr>
        <w:ind w:left="360"/>
        <w:jc w:val="both"/>
        <w:rPr>
          <w:sz w:val="28"/>
          <w:szCs w:val="28"/>
        </w:rPr>
      </w:pPr>
    </w:p>
    <w:p w:rsidR="00D73C7E" w:rsidRDefault="00D73C7E">
      <w:pPr>
        <w:ind w:left="360"/>
        <w:jc w:val="both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Pap: Keresztre feszített Jézus, könyörülj rajtunk!</w:t>
      </w: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Hívek: És a megholt hívek lelkein a tisztítótűzben!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6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állomás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b/>
          <w:bCs/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JÉZUS ELŐSZÖR ESIK EL A KERESZTTEL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pStyle w:val="BodyTextIndent2"/>
        <w:rPr>
          <w:b w:val="0"/>
          <w:bCs w:val="0"/>
        </w:rPr>
      </w:pPr>
      <w:r>
        <w:rPr>
          <w:b w:val="0"/>
          <w:bCs w:val="0"/>
        </w:rPr>
        <w:t xml:space="preserve">   A kereszt súlya alatt meghajolva, megsebezve és vérét hullatva közeledik Jézus ahhoz a helyhez, ahol majd kimondja “Beteljesedett!” A fáradság megtöri, és elesik.</w:t>
      </w:r>
    </w:p>
    <w:p w:rsidR="00D73C7E" w:rsidRDefault="00D73C7E">
      <w:pPr>
        <w:ind w:left="360"/>
        <w:jc w:val="both"/>
        <w:rPr>
          <w:sz w:val="28"/>
          <w:szCs w:val="28"/>
        </w:rPr>
      </w:pPr>
    </w:p>
    <w:p w:rsidR="00D73C7E" w:rsidRDefault="00D73C7E">
      <w:pPr>
        <w:ind w:left="360"/>
        <w:jc w:val="both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Pap: Imádunk Téged Krisztus és áldunk Téged!</w:t>
      </w: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Hívek: Mert szent kereszted által megváltottad a világot!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1. gyerek: A világban üldözést szenvedtek, de bízzatok: én legyőztem a világot!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708" w:firstLine="348"/>
        <w:rPr>
          <w:sz w:val="28"/>
          <w:szCs w:val="28"/>
        </w:rPr>
      </w:pPr>
      <w:r>
        <w:rPr>
          <w:sz w:val="28"/>
          <w:szCs w:val="28"/>
        </w:rPr>
        <w:t xml:space="preserve">  2. gyerek: Gonoszság van mindenfelé. Jézus azonban megmutatta, hogyan győzi le a rosszat a szeretet.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  <w:r>
        <w:rPr>
          <w:sz w:val="28"/>
          <w:szCs w:val="28"/>
        </w:rPr>
        <w:t>Közös: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Jézus, légy ezerszer áldott,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Mert kereszted és halálod,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Megváltotta a világot!</w:t>
      </w: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Urunk, Jézus! Elestél a kereszt súlya alatt, amely az egész világ bűneitől volt terhes.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Járjál mellettünk, mert mi is el-elesünk bűneink súlyától terhesen.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Járjál mellettünk, hogy ne fogyatkozzon el erőnk az út során, amely a szenvedésen át a dicsőségbe vezet.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Járjál mellettünk, hogy keresztutadat veled együtt járván igaz tanítványaiddá válhassunk.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Jézus, Te társunkul szegődött Isten, legyél útitársunk, támogass utunkon, amint az élet meredek hegyén kapaszkodunk felfelé.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Dicsérünk és szeretünk Téged, Jézus! Ámen.</w:t>
      </w: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Pap: Keresztre feszített Jézus, könyörülj rajtunk!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És a megholt hívek lelkein a tisztítótűzben!</w:t>
      </w: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állomás</w:t>
      </w: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JÉZUS ÉDESANYJÁVAL TALÁLKOZIK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pStyle w:val="BodyTextIndent2"/>
        <w:rPr>
          <w:b w:val="0"/>
          <w:bCs w:val="0"/>
        </w:rPr>
      </w:pPr>
      <w:r>
        <w:rPr>
          <w:b w:val="0"/>
          <w:bCs w:val="0"/>
        </w:rPr>
        <w:t xml:space="preserve">   A Kálváriára vezető út mellett felsorakozott emberek között ott áll Jézus Édesanyja. Jézus pillantása találkozik Mária pillantásával. Ez a közös, kimondhatatlan fájdalom pillanata, de ugyanakkor a közös vigaszé is. Mindketten tudják, hogy elfogadták az Atya üdvözítő tervét, és bátorítják egymást, hogy hűségesek maradjanak küldetésükhöz.</w:t>
      </w:r>
    </w:p>
    <w:p w:rsidR="00D73C7E" w:rsidRDefault="00D73C7E">
      <w:pPr>
        <w:ind w:left="360"/>
        <w:jc w:val="both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Pap: Imádunk Téged Krisztus és áldunk Téged!</w:t>
      </w: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Hívek: Mert szent kereszted által megváltottad a világot!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7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Aki Atyám akaratát teszi, az az én jó anyám.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7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Értjük, Urunk. Ha mi is, mint édesanyád, észrevesszük a szükséget magunk körül és segítünk, akkor teljesítjük Isten akaratát.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  <w:r>
        <w:rPr>
          <w:sz w:val="28"/>
          <w:szCs w:val="28"/>
        </w:rPr>
        <w:t>Közös: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Jézus, légy ezerszer áldott,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Mert kereszted és halálod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Megváltotta világot!</w:t>
      </w: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Szűz Mária, te nővére vagy számtalan édesanyának, akik megalázott, megsebzett, megölt fiukat siratják. Járj közben értük, hogy a kegyelem erejével tanúságot tehessenek az élet szentségéről, követeljék az élet méltóságát, és békére neveljenek.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A bátor szeretet balzsamával enyhítsék az erőszak, és a gyűlölet ütötte sebeket az emberi együttélés testén és szívén. Az élő Krisztusba vetett hitük révén éledjen újjá a jövőbe és az életbe vetett bizalom.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Szűz Mária, megfélemlíthetetlen édesanya, téged illet emlékező és hálás dicsérő szavunk. Ámen.</w:t>
      </w: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Pap: Keresztre feszített Jézus könyörülj rajtunk!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És a megholt hívek lelkein a tisztítótűzben!</w:t>
      </w: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állomás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pStyle w:val="Heading4"/>
        <w:rPr>
          <w:sz w:val="28"/>
          <w:szCs w:val="28"/>
        </w:rPr>
      </w:pPr>
      <w:r>
        <w:rPr>
          <w:sz w:val="28"/>
          <w:szCs w:val="28"/>
        </w:rPr>
        <w:t>CIRENEI SIMON SEGÍT JÉZUSNAK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Jézus végleg kimerült. Félő, hogy nem jut el az út végére és nem lesz végrehajtható az ítélet, a kereszthalál. Ekkor egy idegen ember vállára helyezik Jézus keresztjét. Simont kényszerítik, hogy segítsen Jézusnak. Ez a cirenei férfi amint Jézus nyomában halad, kényszerítettből szabaddá, idegenből tanítvánnyá válik.</w:t>
      </w: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Pap: Imádunk Téged Krisztus és áldunk Téged!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Mert szent kereszted által megváltottad a világot!</w:t>
      </w: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numPr>
          <w:ilvl w:val="0"/>
          <w:numId w:val="8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Amit a legkisebb testvéreim közül eggyel is tettetek, velem tettétek.</w:t>
      </w:r>
    </w:p>
    <w:p w:rsidR="00D73C7E" w:rsidRDefault="00D73C7E">
      <w:pPr>
        <w:ind w:left="360"/>
        <w:rPr>
          <w:sz w:val="28"/>
          <w:szCs w:val="28"/>
        </w:rPr>
      </w:pPr>
    </w:p>
    <w:p w:rsidR="00D73C7E" w:rsidRDefault="00D73C7E">
      <w:pPr>
        <w:numPr>
          <w:ilvl w:val="0"/>
          <w:numId w:val="8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Minden alkalommal, ha jót teszünk és segítünk, örömmel tölt el szereteted!</w:t>
      </w:r>
    </w:p>
    <w:p w:rsidR="00D73C7E" w:rsidRDefault="00D73C7E">
      <w:pPr>
        <w:ind w:left="360"/>
        <w:rPr>
          <w:sz w:val="28"/>
          <w:szCs w:val="28"/>
        </w:rPr>
      </w:pPr>
    </w:p>
    <w:p w:rsidR="00D73C7E" w:rsidRDefault="00D73C7E">
      <w:pPr>
        <w:ind w:left="360"/>
        <w:rPr>
          <w:sz w:val="28"/>
          <w:szCs w:val="28"/>
        </w:rPr>
      </w:pPr>
    </w:p>
    <w:p w:rsidR="00D73C7E" w:rsidRDefault="00D73C7E">
      <w:pPr>
        <w:ind w:left="360"/>
        <w:rPr>
          <w:sz w:val="28"/>
          <w:szCs w:val="28"/>
        </w:rPr>
      </w:pPr>
    </w:p>
    <w:p w:rsidR="00D73C7E" w:rsidRDefault="00D73C7E">
      <w:pPr>
        <w:ind w:left="360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Közös: 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Jézus légy ezerszer áldott,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Mert kereszted és halálod</w:t>
      </w:r>
    </w:p>
    <w:p w:rsidR="00D73C7E" w:rsidRDefault="00D73C7E">
      <w:pPr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>Megváltotta világot</w:t>
      </w:r>
      <w:r>
        <w:rPr>
          <w:sz w:val="28"/>
          <w:szCs w:val="28"/>
        </w:rPr>
        <w:t>!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Urunk, Jézus, tanítsd meg nekünk, hogy szeretettel oda tudjunk hajolni a másik ember gyötrelméhez, képesek legyünk hordozni testvéreink terheit, tudjunk osztozni velük az élet fáradalmaiban.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Dicséret és dicsőség Neked Jézus, a világmindenség ereje és támasza. Ámen.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  <w:r>
        <w:rPr>
          <w:sz w:val="28"/>
          <w:szCs w:val="28"/>
        </w:rPr>
        <w:t>Pap: Keresztre feszített Jézus könyörülj rajtunk!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És a megholt hívek lelkein a tisztítótűzben!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állomás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pStyle w:val="Heading4"/>
        <w:rPr>
          <w:sz w:val="28"/>
          <w:szCs w:val="28"/>
        </w:rPr>
      </w:pPr>
      <w:r>
        <w:rPr>
          <w:sz w:val="28"/>
          <w:szCs w:val="28"/>
        </w:rPr>
        <w:t xml:space="preserve">         VERONIKA KENDŐJÉT NYÚJTJA JÉZUSNAK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Jézus arca elgyötört, véres, szinte felismerhetetlen. Egy asszony, Veronika, átlép a gyűlölet és az erőszak határain, odalép Jézushoz, hogy letörölje kendőjével az izzadságtól és vértől nedves arcot. A bátorság és irgalom mozdulata ez.</w:t>
      </w: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Pap: Imádunk Téged Krisztus és áldunk Téged!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Mert szent kereszted által megváltottad a világot!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9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Szeressétek egymást! Ahogy én szerettelek titeket, úgy kell nektek is egymást szeretnetek.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9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Arról ismerik majd meg, hogy tanítványaim vagytok, hogy szeretitek egymást.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  <w:r>
        <w:rPr>
          <w:sz w:val="28"/>
          <w:szCs w:val="28"/>
        </w:rPr>
        <w:t>Közös: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Jézus, légy ezerszer áldott,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Mert kereszted és halálod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Megváltotta világot!</w:t>
      </w: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Urunk, Jézus, Veronika kendőjén ott látjuk szenvedő arcodat. Minden férfi és nő arcán pedig az Atyaisten képmását. 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Add meg nekünk Veronika együttérzését és bátorságát, hogy a Szentlélek vigaszával törölhessük meg a szenvedéstől barázdált arcokat; így életünk estéjére szívünkbe véshetjük dicsőséged valódi képmását.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Jézus, aki az Atyaisten dicsőségének tündöklése vagy, Téged illet hűséges és hálás szeretetünk. Ámen.</w:t>
      </w: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Pap: Keresztre feszített Jézus könyörülj rajtunk!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ÉS a megholt hívek lelkein a tisztítótűzben!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állomás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pStyle w:val="Heading4"/>
        <w:rPr>
          <w:sz w:val="28"/>
          <w:szCs w:val="28"/>
        </w:rPr>
      </w:pPr>
      <w:r>
        <w:rPr>
          <w:sz w:val="28"/>
          <w:szCs w:val="28"/>
        </w:rPr>
        <w:t>JÉZUS MÁSODSZOR ESIK EL A KERESZTTEL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A Golgotára vezető úton másodízben esik el Jézus a kereszt súlya alatt: prófétai engesztelésképpen a mi számos botlásunkért az élet útján.</w:t>
      </w: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Pap: Imádunk Téged Krisztus és áldunk Téged!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Mert szent kereszted által megváltottad a világot!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  <w:r>
        <w:rPr>
          <w:sz w:val="28"/>
          <w:szCs w:val="28"/>
        </w:rPr>
        <w:t>1. gyerek: Bocsássatok meg egymásnak, miként nektek is megbocsátanak.</w:t>
      </w: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ab/>
        <w:t>2. gyerek: Bocsásd meg a mi bűneinket, miképpen mi is megbocsátunk az ellenünk vétkezőknek.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  <w:r>
        <w:rPr>
          <w:sz w:val="28"/>
          <w:szCs w:val="28"/>
        </w:rPr>
        <w:t>Közös: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Jézus, légy ezerszer áldott, 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Mert kereszted és halálod 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Megváltotta világot!</w:t>
      </w: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Jézus, aki ismered a szenvedést és a szeretetet, jöjj, segíts újra felkelnünk, amikor hitünkben megingunk és elesünk.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Jöjj, emelj fel, amikor reményünket vesztve a földre rogyunk.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S amikor eltévedünk, és kimerülten lekuporodunk, tedd ránk kezedet az élet és barátság jeleként, hogy szemünket újra célra szegezzük, és gyors léptekkel ismét útra keljünk.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Jézus, gyengeségünk támasza, Téged illet a tisztán csengő dicséret és baráti ének. Ámen.</w:t>
      </w: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Pap: Keresztre feszített Jézus könyörülj rajtunk!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És a megholt hívek lelkein a tisztítótűzben!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állomás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pStyle w:val="Heading4"/>
        <w:rPr>
          <w:sz w:val="28"/>
          <w:szCs w:val="28"/>
        </w:rPr>
      </w:pPr>
      <w:r>
        <w:rPr>
          <w:sz w:val="28"/>
          <w:szCs w:val="28"/>
        </w:rPr>
        <w:t xml:space="preserve">     JÉZUS BŰNBÁNATRA INTI JERUZSÁLEM LEÁNYAIT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Az úton most a sírás hangja hallatszik: asszonyok sírnak Jézus sorsán. Csöndes együttérzés ez, ellentmond az Ártatlan elitélésének és tiltakozik ellene. Jézus szeretetének újabb jelét adja, most sem magára gondol, mikor ezeket a szavakat mondja: “Magatokat sirassátok és gyermekeiteket!”</w:t>
      </w: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Pap: Imádunk Téged Krisztus és áldunk Téged!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Mert szent kereszted által megváltottad a világot!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  <w:r>
        <w:rPr>
          <w:sz w:val="28"/>
          <w:szCs w:val="28"/>
        </w:rPr>
        <w:t>1. gyerek: Nézzétek az Isten Bárányát, aki elveszi a világ bűneit!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2. gyerek: Urunk, irgalmazz nekünk!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Közös: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Jézus, légy ezerszer áldott,</w:t>
      </w:r>
    </w:p>
    <w:p w:rsidR="00D73C7E" w:rsidRDefault="00D73C7E">
      <w:pPr>
        <w:pStyle w:val="Heading9"/>
      </w:pPr>
      <w:r>
        <w:t>Mert kereszted és halálod</w:t>
      </w:r>
    </w:p>
    <w:p w:rsidR="00D73C7E" w:rsidRDefault="00D73C7E">
      <w:pPr>
        <w:ind w:left="36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Megváltotta világot!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pStyle w:val="BodyTextIndent2"/>
        <w:rPr>
          <w:b w:val="0"/>
          <w:bCs w:val="0"/>
        </w:rPr>
      </w:pPr>
      <w:r>
        <w:rPr>
          <w:b w:val="0"/>
          <w:bCs w:val="0"/>
        </w:rPr>
        <w:t xml:space="preserve">   Urunk, Jézus, add meg nekünk, hogy észrevegyük a titokban síró embert, meghalljuk elhallgatott kérését, hogy reményt önthessünk testvéreinkbe, és földünkön ismét áldottak legyenek az anyaméhek, amelyek szülnek és az emlők, melyek szoptatnak.</w:t>
      </w:r>
    </w:p>
    <w:p w:rsidR="00D73C7E" w:rsidRDefault="00D73C7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Jézus, aki Sión leányától születtél, Téged illet megindult és alázatos köszönetünk. Ámen.</w:t>
      </w:r>
    </w:p>
    <w:p w:rsidR="00D73C7E" w:rsidRDefault="00D73C7E">
      <w:pPr>
        <w:ind w:left="360"/>
        <w:jc w:val="both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Pap: Keresztre feszített Jézus könyörülj rajtunk!</w:t>
      </w: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Hívek: És a megholt hívek lelkein a tisztítótűzben!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állomás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JÉZUS HARMADSZOR ESIK EL A KERESZTTEL</w:t>
      </w:r>
    </w:p>
    <w:p w:rsidR="00D73C7E" w:rsidRDefault="00D73C7E">
      <w:pPr>
        <w:jc w:val="center"/>
        <w:rPr>
          <w:b/>
          <w:bCs/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Újból összerogy Jézus a kereszt súlya alatt, földre nyomja az emberiség bűneinek terhe. Az újabb esés mintha összetörte volna Jézusban az erőt, hogy képes legyen továbbmenni a Kálvária felé. A Lélek azonban új erőt ad neki, felkel és folytatja útját.</w:t>
      </w: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Pap: Imádunk Téged Krisztus és áldunk Téged!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Mert szent kereszted által megváltottad a világot!</w:t>
      </w: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numPr>
          <w:ilvl w:val="0"/>
          <w:numId w:val="10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Jó annak, aki a gyengéknek és szegényeknek gondját viseli.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10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A bajból az Úr megszabadítja.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  <w:r>
        <w:rPr>
          <w:sz w:val="28"/>
          <w:szCs w:val="28"/>
        </w:rPr>
        <w:t>Közös: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Jézus, légy ezerszer áldott,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Mert kereszted és halálod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Megváltotta világot!</w:t>
      </w: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Urunk, Jézus, önts belénk bizalmat, hogy melletted járva sem az elesés, sem a megpróbáltatás, sem az aggodalom nem téríthet le bennünket az útról, mely elvezet az Ígéret földjére; hogy amikor a földre nyom bennünket a kételkedés és a fájdalom, odahajolsz mindegyikünkhöz és így szólsz: “Kelj fel és járj!”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Jézus, aki gyengeségünkben támaszunk vagy, Téged illet a dicséret, az áldás és a dicsőség himnusza. Ámen.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  <w:r>
        <w:rPr>
          <w:sz w:val="28"/>
          <w:szCs w:val="28"/>
        </w:rPr>
        <w:t>Pap: Keresztre feszített Jézus könyörülj rajtunk!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És a megholt hívek lelkein a tisztítótűzben!</w:t>
      </w: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állomás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pStyle w:val="Heading4"/>
        <w:rPr>
          <w:sz w:val="28"/>
          <w:szCs w:val="28"/>
        </w:rPr>
      </w:pPr>
      <w:r>
        <w:rPr>
          <w:sz w:val="28"/>
          <w:szCs w:val="28"/>
        </w:rPr>
        <w:t xml:space="preserve">        JÉZUST MEGFOSZTJÁK RUHÁITÓL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Jézusnak újabb megaláztatást kell elszenvednie: megfosztják ruháitól. A “varratlan köntöst” is elveszik, amelyre sorsot vetnek hóhérai. Majd epével kevert bort adnak neki inni.</w:t>
      </w: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Pap: Imádunk Téged Krisztus és áldunk Téged!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Mert szent kereszted által megváltottad a világot!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1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Jézus így imádkozik: “Atyám, azt akarom, hogy mindazok, akiket nekem adtál, ott legyenek velem, ahol én vagyok.”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1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Hogy meglássák dicsőségemet, amelyet Te adtál nekem, mivel a világ kezdete előtt szerettél engem.”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  <w:r>
        <w:rPr>
          <w:sz w:val="28"/>
          <w:szCs w:val="28"/>
        </w:rPr>
        <w:t>Közös: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Jézus, légy ezerszer áldott,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Mert kereszted és halálod 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Megváltotta világot”</w:t>
      </w: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Urunk, Jézus, mutasd meg nekünk lemeztelenítésed értelmét. Te mezítelen vagy, hogy mi beöltözhessünk dicsőségedbe; méltóságodat tiporják, hogy mi ismét istengyermekek lehessünk. 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Köszönjük, Urunk, mert a keresztségben fehérre mostad ruhánkat a Te véredben, megillatosítottad a Lélek fuvallatával, átadtad őket jegyesednek az Egyháznak, hogy őrizze meg hibátlanul az örök menyegző napjára. 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Jézus, akit fény övez köntösként, Téged illet a tisztelet, a dicsőség és a bölcsesség. Ámen.</w:t>
      </w: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Pap: Keresztre feszített Jézus, könyörülj rajtunk!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És a megholt hívek lelkein a tisztítótűzben!</w:t>
      </w: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állomás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JÉZUST KERESZTRE SZEGEZIK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pStyle w:val="BodyTextIndent2"/>
        <w:rPr>
          <w:b w:val="0"/>
          <w:bCs w:val="0"/>
        </w:rPr>
      </w:pPr>
      <w:r>
        <w:rPr>
          <w:b w:val="0"/>
          <w:bCs w:val="0"/>
        </w:rPr>
        <w:t xml:space="preserve">   Két gonosztevő közé feszítették keresztre, az arra járók szidalmazták. Ám Jézus az Isten Fia, nem száll le a keresztről: készül bemutatni az Atyjának kedves áldozatot. Azt az áldozatot, amelyből az emberiségre száll a megbocsátás, a kegyelem, az üdvösség és a szabadság.</w:t>
      </w:r>
    </w:p>
    <w:p w:rsidR="00D73C7E" w:rsidRDefault="00D73C7E">
      <w:pPr>
        <w:ind w:left="360"/>
        <w:jc w:val="both"/>
        <w:rPr>
          <w:sz w:val="28"/>
          <w:szCs w:val="28"/>
        </w:rPr>
      </w:pPr>
    </w:p>
    <w:p w:rsidR="00D73C7E" w:rsidRDefault="00D73C7E">
      <w:pPr>
        <w:ind w:left="360"/>
        <w:jc w:val="both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Pap: Imádunk Téged Krisztus és áldunk Téged!</w:t>
      </w: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Hívek: Mert szent kereszted által megváltottad a világot!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1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Jézus azért jött, hogy az Atya akaratát tegye.</w:t>
      </w:r>
    </w:p>
    <w:p w:rsidR="00D73C7E" w:rsidRDefault="00D73C7E">
      <w:pPr>
        <w:ind w:left="360"/>
        <w:rPr>
          <w:sz w:val="28"/>
          <w:szCs w:val="28"/>
        </w:rPr>
      </w:pPr>
    </w:p>
    <w:p w:rsidR="00D73C7E" w:rsidRDefault="00D73C7E">
      <w:pPr>
        <w:numPr>
          <w:ilvl w:val="0"/>
          <w:numId w:val="1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Atyám, legyen meg Te akaratod, miképpen mennyben, azonképpen itt a földön is.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Közös: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Jézus, légy ezerszer áldott, </w:t>
      </w:r>
    </w:p>
    <w:p w:rsidR="00D73C7E" w:rsidRDefault="00D73C7E">
      <w:pPr>
        <w:ind w:left="36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Mert kereszted és halálod</w:t>
      </w: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>Megváltotta világ</w:t>
      </w:r>
      <w:r>
        <w:rPr>
          <w:sz w:val="28"/>
          <w:szCs w:val="28"/>
        </w:rPr>
        <w:t>ot!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both"/>
        <w:rPr>
          <w:sz w:val="28"/>
          <w:szCs w:val="28"/>
        </w:rPr>
      </w:pPr>
    </w:p>
    <w:p w:rsidR="00D73C7E" w:rsidRDefault="00D73C7E">
      <w:pPr>
        <w:pStyle w:val="BodyText2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Urunk, Jézus! Növeld bennünk a hitet, hogy fénye megvilágosítsa bennünk a megpróbáltatás sötét óráját.</w:t>
      </w:r>
    </w:p>
    <w:p w:rsidR="00D73C7E" w:rsidRDefault="00D73C7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Lobbantsa lángra szeretetünket, hogy életünk átalakuljon szeretet-szolgálattá.</w:t>
      </w:r>
    </w:p>
    <w:p w:rsidR="00D73C7E" w:rsidRDefault="00D73C7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Erősítsd reményünket, a boldog bizonyosságot, hogy a kereszt sötétsége után az alkony nélküli nap hajnala következik.</w:t>
      </w:r>
    </w:p>
    <w:p w:rsidR="00D73C7E" w:rsidRDefault="00D73C7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Megfeszített Jézus, Rád függesztjük tekintetünket, hogy Tőled nyerjünk kegyelmet és üdvösséget. Ámen.</w:t>
      </w:r>
    </w:p>
    <w:p w:rsidR="00D73C7E" w:rsidRDefault="00D73C7E">
      <w:pPr>
        <w:ind w:left="360"/>
        <w:jc w:val="both"/>
        <w:rPr>
          <w:sz w:val="28"/>
          <w:szCs w:val="28"/>
        </w:rPr>
      </w:pPr>
    </w:p>
    <w:p w:rsidR="00D73C7E" w:rsidRDefault="00D73C7E">
      <w:pPr>
        <w:ind w:left="360"/>
        <w:jc w:val="both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Pap: Keresztre feszített Jézus, könyörülj rajtunk!</w:t>
      </w: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Hívek: És a megholt hívek lelkein a tisztítótűzben!</w:t>
      </w:r>
    </w:p>
    <w:p w:rsidR="00D73C7E" w:rsidRDefault="00D73C7E">
      <w:pPr>
        <w:ind w:left="360"/>
        <w:jc w:val="both"/>
        <w:rPr>
          <w:sz w:val="28"/>
          <w:szCs w:val="28"/>
        </w:rPr>
      </w:pPr>
    </w:p>
    <w:p w:rsidR="00D73C7E" w:rsidRDefault="00D73C7E">
      <w:pPr>
        <w:ind w:left="360"/>
        <w:jc w:val="both"/>
        <w:rPr>
          <w:sz w:val="28"/>
          <w:szCs w:val="28"/>
        </w:rPr>
      </w:pPr>
    </w:p>
    <w:p w:rsidR="00D73C7E" w:rsidRDefault="00D73C7E">
      <w:pPr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állomás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JÉZUS MEGHAL A KERESZTEN</w:t>
      </w:r>
    </w:p>
    <w:p w:rsidR="00D73C7E" w:rsidRDefault="00D73C7E">
      <w:pPr>
        <w:ind w:left="360"/>
        <w:jc w:val="both"/>
        <w:rPr>
          <w:b/>
          <w:bCs/>
          <w:sz w:val="28"/>
          <w:szCs w:val="28"/>
        </w:rPr>
      </w:pPr>
    </w:p>
    <w:p w:rsidR="00D73C7E" w:rsidRDefault="00D73C7E">
      <w:pPr>
        <w:ind w:left="360"/>
        <w:jc w:val="both"/>
        <w:rPr>
          <w:sz w:val="28"/>
          <w:szCs w:val="28"/>
        </w:rPr>
      </w:pPr>
    </w:p>
    <w:p w:rsidR="00D73C7E" w:rsidRDefault="00D73C7E">
      <w:pPr>
        <w:pStyle w:val="BodyTextIndent2"/>
        <w:rPr>
          <w:b w:val="0"/>
          <w:bCs w:val="0"/>
        </w:rPr>
      </w:pPr>
      <w:r>
        <w:rPr>
          <w:b w:val="0"/>
          <w:bCs w:val="0"/>
        </w:rPr>
        <w:t xml:space="preserve">   Végső gyötrelmében Jézus az Atyához fordul, felé kiáltja fájdalmát, hogy elhagyva érzi magát. A jelenlévők ezt nem értik, azt hiszik Illést hívja. </w:t>
      </w:r>
    </w:p>
    <w:p w:rsidR="00D73C7E" w:rsidRDefault="00D73C7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Jézus nem tesz szemrehányást, nem ítél el senkit, csak utolsó ajándékát osztja szét: imádságot és megbocsátást üldözőinek, a Jobb Latornak a Paradicsom ígéretét, az Egyháznak a vizet, vért, a Szentlelket; és minden embernek, hogy egyedül ne maradjanak, a Szűzanyát.</w:t>
      </w:r>
    </w:p>
    <w:p w:rsidR="00D73C7E" w:rsidRDefault="00D73C7E">
      <w:pPr>
        <w:ind w:left="360"/>
        <w:jc w:val="both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Pap: Imádunk Téged Krisztus és áldunk Téged!</w:t>
      </w:r>
    </w:p>
    <w:p w:rsidR="00D73C7E" w:rsidRDefault="00D73C7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Hívek: Mert szent kereszted által megváltottad a világot!</w:t>
      </w: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13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A mi Urunk, Jézus Krisztus keresztjében dicsekedjünk!</w:t>
      </w: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numPr>
          <w:ilvl w:val="0"/>
          <w:numId w:val="13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Benne van üdvösségünk, feltámadásunk és életünk. Általa vagyunk megváltva és megszabadítva.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  <w:r>
        <w:rPr>
          <w:sz w:val="28"/>
          <w:szCs w:val="28"/>
        </w:rPr>
        <w:t>Közös: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Jézus, légy ezerszer áldott,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Mert kereszted és halálod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Megváltotta világot! </w:t>
      </w: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Urunk, Jézus, köszönjük, hogy szent áldozatot alkottál, megsebzett oldaladból a Szentlelket adtad; megkötötted az új és örök szövetséget és megülted a véres menyegzőt. A kínpadról felszálltál az Atya dicsőségébe, s újra megnyitottad a Paradicsom kapuit.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Köszönjük Jézus, hogy a kereszt fájából ismét kivirágzott az élet fája. 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Megfeszített Jézus, Isten bölcsessége és ereje Téged illet minden tisztelet és dicsőség. Ámen.</w:t>
      </w: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Pap: Keresztre feszített Jézus könyörülj rajtunk!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És a megholt hívek lelkein a tisztítótűzben!</w:t>
      </w: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állomás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pStyle w:val="Heading4"/>
        <w:rPr>
          <w:sz w:val="28"/>
          <w:szCs w:val="28"/>
        </w:rPr>
      </w:pPr>
      <w:r>
        <w:rPr>
          <w:sz w:val="28"/>
          <w:szCs w:val="28"/>
        </w:rPr>
        <w:t>JÉZUS TESTÉT LEVESZIK A KERESZTRŐL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Jézus testét leeresztik a keresztről, meggyötörve, kezén-lábán a szögek ütötte sebekkel, oldalán a lándzsa szúrásával. Ott áll az Édesanya: halott Fiát ölébe fogadja. Minden beteljesedett, hogy a régi átok megsemmisülésével új világ vegye kezdetét.</w:t>
      </w: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Pap: Imádunk Téged Krisztus és áldunk Téged!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Mert szent kereszted által megváltottad a világot!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1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Örüljetek, ha a szenvedés Jézussal összekapcsol benneteket.</w:t>
      </w:r>
    </w:p>
    <w:p w:rsidR="00D73C7E" w:rsidRDefault="00D73C7E">
      <w:pPr>
        <w:ind w:left="360"/>
        <w:rPr>
          <w:sz w:val="28"/>
          <w:szCs w:val="28"/>
        </w:rPr>
      </w:pPr>
    </w:p>
    <w:p w:rsidR="00D73C7E" w:rsidRDefault="00D73C7E">
      <w:pPr>
        <w:numPr>
          <w:ilvl w:val="0"/>
          <w:numId w:val="1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Mert majd ujjongtok, ha eljön dicsőségében.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  <w:r>
        <w:rPr>
          <w:sz w:val="28"/>
          <w:szCs w:val="28"/>
        </w:rPr>
        <w:t>Közös: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Jézus légy ezerszer áldott,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Mert kereszted és halálod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Megváltotta világot!</w:t>
      </w: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jc w:val="center"/>
        <w:rPr>
          <w:i/>
          <w:iCs/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Urunk, Jézusunk! Egyedül édesanyád tudja, hogy a megváltás műve beteljesült, készen áll az örökség, az Atya karjai kitárva.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Add, hogy belelássunk a Szűzanya és Közted meglévő egység titkába, és add, hogy vele és Veled egyek lehessünk a szeretetben és fájdalomban, az Atyaisten akaratának teljesítésében, az emberek ügyének szolgálatában.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Jézus, Téged illet hűséges és hálás szeretetünk. Ámen.</w:t>
      </w: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Pap: Keresztre feszített Jézus könyörülj rajtunk!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És a megholt hívek lelkein a tisztítótűzben!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állomás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pStyle w:val="Heading4"/>
        <w:rPr>
          <w:sz w:val="28"/>
          <w:szCs w:val="28"/>
        </w:rPr>
      </w:pPr>
      <w:r>
        <w:rPr>
          <w:sz w:val="28"/>
          <w:szCs w:val="28"/>
        </w:rPr>
        <w:t>JÉZUS TESTÉT SÍRBA TESZIK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Az Atya örök Igéje elnémult; erőtlenek a teremtő kezek, mozdulatlanok a béke Hírnökének lábai. Ez az álom a nyugalom, a készület órája. Fehér lepedőbe csavarva pihen az Élet a sírban, s egy hatalmas kő: szigorú őrszem vigyázza, nehogy bárki is megzavarja a csendet.</w:t>
      </w: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Pap: Imádunk Téged Krisztus és áldunk Téged!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Mert szent kereszted által megváltottad a világot!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15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Ha a búzamag nem hull a földbe és nem hal meg, egymaga marad.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numPr>
          <w:ilvl w:val="0"/>
          <w:numId w:val="15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gyerek: De ha a földbe hull és meghal, sok termést hoz.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  <w:r>
        <w:rPr>
          <w:sz w:val="28"/>
          <w:szCs w:val="28"/>
        </w:rPr>
        <w:t>Közös: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Jézus, légy ezerszer áldott,</w:t>
      </w:r>
    </w:p>
    <w:p w:rsidR="00D73C7E" w:rsidRDefault="00D73C7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Mert kereszted és halálod </w:t>
      </w:r>
    </w:p>
    <w:p w:rsidR="00D73C7E" w:rsidRDefault="00D73C7E">
      <w:pPr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>Megváltotta világot</w:t>
      </w:r>
      <w:r>
        <w:rPr>
          <w:sz w:val="28"/>
          <w:szCs w:val="28"/>
        </w:rPr>
        <w:t>!</w:t>
      </w: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center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Szűzanya, te a keresztfa mellett minden nép anyja lettél. Benned gyűlik egybe Izrael reménye, a nemzetek homályos várakozása, a születendő Egyház hite.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A tavasz langyos levegőjében remeg a föld, az Élet beléhelyezett Magja miatt. Íme ez az új szülés ideje: halhatatlan életre fog megszületni a feláldozott Bárány, minden nép örök húsvéti báránya.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Te, Édesanya, hiszel és várakozol.</w:t>
      </w:r>
    </w:p>
    <w:p w:rsidR="00D73C7E" w:rsidRDefault="00D73C7E">
      <w:pPr>
        <w:jc w:val="both"/>
        <w:rPr>
          <w:sz w:val="28"/>
          <w:szCs w:val="28"/>
        </w:rPr>
      </w:pPr>
      <w:r>
        <w:rPr>
          <w:sz w:val="28"/>
          <w:szCs w:val="28"/>
        </w:rPr>
        <w:t>Ó, várakozás Szűzanyja kérjél számunkra hitet az eltemetett és feltámadt Krisztusban, az új ember végleges képmásában. Ámen.</w:t>
      </w: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jc w:val="both"/>
        <w:rPr>
          <w:sz w:val="28"/>
          <w:szCs w:val="28"/>
        </w:rPr>
      </w:pPr>
    </w:p>
    <w:p w:rsidR="00D73C7E" w:rsidRDefault="00D73C7E">
      <w:pPr>
        <w:pStyle w:val="Heading3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Pap: Keresztre feszített Jézus, könyörülj rajtunk!</w:t>
      </w:r>
    </w:p>
    <w:p w:rsidR="00D73C7E" w:rsidRDefault="00D73C7E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Hívek: És a megholt hívek lelkein a tisztítótűzben!</w:t>
      </w:r>
    </w:p>
    <w:p w:rsidR="00D73C7E" w:rsidRDefault="00D73C7E">
      <w:pPr>
        <w:rPr>
          <w:sz w:val="28"/>
          <w:szCs w:val="28"/>
        </w:rPr>
      </w:pPr>
    </w:p>
    <w:p w:rsidR="00D73C7E" w:rsidRDefault="00D73C7E">
      <w:pPr>
        <w:ind w:left="360"/>
        <w:rPr>
          <w:sz w:val="28"/>
          <w:szCs w:val="28"/>
        </w:rPr>
      </w:pPr>
    </w:p>
    <w:p w:rsidR="00D73C7E" w:rsidRDefault="00D73C7E">
      <w:pPr>
        <w:ind w:left="360"/>
        <w:rPr>
          <w:sz w:val="28"/>
          <w:szCs w:val="28"/>
        </w:rPr>
      </w:pPr>
    </w:p>
    <w:p w:rsidR="00D73C7E" w:rsidRDefault="00D73C7E">
      <w:pPr>
        <w:ind w:left="360"/>
        <w:rPr>
          <w:sz w:val="28"/>
          <w:szCs w:val="28"/>
        </w:rPr>
      </w:pPr>
    </w:p>
    <w:p w:rsidR="00D73C7E" w:rsidRDefault="00D73C7E">
      <w:pPr>
        <w:ind w:left="360"/>
        <w:jc w:val="center"/>
        <w:rPr>
          <w:sz w:val="28"/>
          <w:szCs w:val="28"/>
        </w:rPr>
      </w:pPr>
    </w:p>
    <w:p w:rsidR="00D73C7E" w:rsidRDefault="00D73C7E">
      <w:pPr>
        <w:ind w:left="360"/>
        <w:rPr>
          <w:sz w:val="28"/>
          <w:szCs w:val="28"/>
        </w:rPr>
      </w:pPr>
    </w:p>
    <w:p w:rsidR="00D73C7E" w:rsidRDefault="00D73C7E">
      <w:pPr>
        <w:ind w:left="360"/>
        <w:rPr>
          <w:sz w:val="28"/>
          <w:szCs w:val="28"/>
        </w:rPr>
      </w:pPr>
    </w:p>
    <w:p w:rsidR="00D73C7E" w:rsidRDefault="00D73C7E">
      <w:pPr>
        <w:ind w:left="360"/>
        <w:rPr>
          <w:sz w:val="28"/>
          <w:szCs w:val="28"/>
        </w:rPr>
      </w:pPr>
    </w:p>
    <w:p w:rsidR="00D73C7E" w:rsidRDefault="00D73C7E">
      <w:pPr>
        <w:ind w:left="360"/>
        <w:rPr>
          <w:sz w:val="28"/>
          <w:szCs w:val="28"/>
        </w:rPr>
      </w:pPr>
    </w:p>
    <w:p w:rsidR="00D73C7E" w:rsidRDefault="00D73C7E">
      <w:pPr>
        <w:rPr>
          <w:sz w:val="28"/>
          <w:szCs w:val="28"/>
        </w:rPr>
      </w:pPr>
    </w:p>
    <w:sectPr w:rsidR="00D73C7E" w:rsidSect="004B60F3">
      <w:pgSz w:w="11906" w:h="16838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entury">
    <w:panose1 w:val="02040603050705020303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52F92"/>
    <w:multiLevelType w:val="multilevel"/>
    <w:tmpl w:val="C936DA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8321DF5"/>
    <w:multiLevelType w:val="multilevel"/>
    <w:tmpl w:val="52F28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DE70E59"/>
    <w:multiLevelType w:val="multilevel"/>
    <w:tmpl w:val="FE28F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2F90AD0"/>
    <w:multiLevelType w:val="multilevel"/>
    <w:tmpl w:val="0A9C5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F007881"/>
    <w:multiLevelType w:val="multilevel"/>
    <w:tmpl w:val="6D84D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5BE2CDD"/>
    <w:multiLevelType w:val="multilevel"/>
    <w:tmpl w:val="6EE0F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9FD0179"/>
    <w:multiLevelType w:val="multilevel"/>
    <w:tmpl w:val="04AE0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E940FEF"/>
    <w:multiLevelType w:val="multilevel"/>
    <w:tmpl w:val="33689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F633662"/>
    <w:multiLevelType w:val="multilevel"/>
    <w:tmpl w:val="86D6496E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10B28CE"/>
    <w:multiLevelType w:val="multilevel"/>
    <w:tmpl w:val="3A369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8B93DC8"/>
    <w:multiLevelType w:val="multilevel"/>
    <w:tmpl w:val="4E7C5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5FA3AA4"/>
    <w:multiLevelType w:val="multilevel"/>
    <w:tmpl w:val="6B08A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B746BE7"/>
    <w:multiLevelType w:val="multilevel"/>
    <w:tmpl w:val="3CDC1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F291F6B"/>
    <w:multiLevelType w:val="multilevel"/>
    <w:tmpl w:val="04B26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AB21C4B"/>
    <w:multiLevelType w:val="multilevel"/>
    <w:tmpl w:val="61AA2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2505DD7"/>
    <w:multiLevelType w:val="multilevel"/>
    <w:tmpl w:val="CF22E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35A3F2A"/>
    <w:multiLevelType w:val="multilevel"/>
    <w:tmpl w:val="5092778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3ED4C15"/>
    <w:multiLevelType w:val="multilevel"/>
    <w:tmpl w:val="7B32C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949534C"/>
    <w:multiLevelType w:val="multilevel"/>
    <w:tmpl w:val="AF166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6"/>
  </w:num>
  <w:num w:numId="3">
    <w:abstractNumId w:val="8"/>
  </w:num>
  <w:num w:numId="4">
    <w:abstractNumId w:val="4"/>
  </w:num>
  <w:num w:numId="5">
    <w:abstractNumId w:val="7"/>
  </w:num>
  <w:num w:numId="6">
    <w:abstractNumId w:val="12"/>
  </w:num>
  <w:num w:numId="7">
    <w:abstractNumId w:val="15"/>
  </w:num>
  <w:num w:numId="8">
    <w:abstractNumId w:val="9"/>
  </w:num>
  <w:num w:numId="9">
    <w:abstractNumId w:val="18"/>
  </w:num>
  <w:num w:numId="10">
    <w:abstractNumId w:val="2"/>
  </w:num>
  <w:num w:numId="11">
    <w:abstractNumId w:val="11"/>
  </w:num>
  <w:num w:numId="12">
    <w:abstractNumId w:val="14"/>
  </w:num>
  <w:num w:numId="13">
    <w:abstractNumId w:val="6"/>
  </w:num>
  <w:num w:numId="14">
    <w:abstractNumId w:val="5"/>
  </w:num>
  <w:num w:numId="15">
    <w:abstractNumId w:val="1"/>
  </w:num>
  <w:num w:numId="16">
    <w:abstractNumId w:val="10"/>
  </w:num>
  <w:num w:numId="17">
    <w:abstractNumId w:val="0"/>
  </w:num>
  <w:num w:numId="18">
    <w:abstractNumId w:val="13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60F3"/>
    <w:rsid w:val="004B60F3"/>
    <w:rsid w:val="00A93CD6"/>
    <w:rsid w:val="00D73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</w:pPr>
    <w:rPr>
      <w:rFonts w:ascii="Arial" w:hAnsi="Arial" w:cs="Arial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center"/>
      <w:outlineLvl w:val="1"/>
    </w:pPr>
    <w:rPr>
      <w:rFonts w:ascii="Century" w:hAnsi="Century" w:cs="Century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center"/>
      <w:outlineLvl w:val="2"/>
    </w:pPr>
    <w:rPr>
      <w:rFonts w:ascii="Century" w:hAnsi="Century" w:cs="Century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center"/>
      <w:outlineLvl w:val="3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ind w:left="360"/>
      <w:jc w:val="center"/>
      <w:outlineLvl w:val="8"/>
    </w:pPr>
    <w:rPr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2B670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70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701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701"/>
    <w:rPr>
      <w:rFonts w:asciiTheme="majorHAnsi" w:eastAsiaTheme="majorEastAsia" w:hAnsiTheme="majorHAnsi" w:cstheme="majorBidi"/>
    </w:rPr>
  </w:style>
  <w:style w:type="paragraph" w:styleId="BodyText">
    <w:name w:val="Body Text"/>
    <w:basedOn w:val="Normal"/>
    <w:link w:val="BodyTextChar"/>
    <w:uiPriority w:val="99"/>
    <w:pPr>
      <w:jc w:val="both"/>
    </w:pPr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B6701"/>
    <w:rPr>
      <w:rFonts w:ascii="Arial" w:hAnsi="Arial" w:cs="Arial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pPr>
      <w:ind w:left="360"/>
      <w:jc w:val="both"/>
    </w:pPr>
    <w:rPr>
      <w:b/>
      <w:bCs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B6701"/>
    <w:rPr>
      <w:rFonts w:ascii="Arial" w:hAnsi="Arial" w:cs="Arial"/>
      <w:sz w:val="20"/>
      <w:szCs w:val="20"/>
    </w:rPr>
  </w:style>
  <w:style w:type="paragraph" w:styleId="BodyText2">
    <w:name w:val="Body Text 2"/>
    <w:basedOn w:val="Normal"/>
    <w:link w:val="BodyText2Char"/>
    <w:uiPriority w:val="99"/>
    <w:pPr>
      <w:ind w:left="360"/>
      <w:jc w:val="both"/>
    </w:pPr>
    <w:rPr>
      <w:b/>
      <w:bCs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B6701"/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14</Pages>
  <Words>2110</Words>
  <Characters>14559</Characters>
  <Application>Microsoft Office Outlook</Application>
  <DocSecurity>0</DocSecurity>
  <Lines>0</Lines>
  <Paragraphs>0</Paragraphs>
  <ScaleCrop>false</ScaleCrop>
  <Company>plébános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Horváth István</dc:creator>
  <cp:keywords/>
  <dc:description/>
  <cp:lastModifiedBy>J. Simon Aranka</cp:lastModifiedBy>
  <cp:revision>2</cp:revision>
  <dcterms:created xsi:type="dcterms:W3CDTF">2012-02-18T18:09:00Z</dcterms:created>
  <dcterms:modified xsi:type="dcterms:W3CDTF">2012-02-18T18:09:00Z</dcterms:modified>
</cp:coreProperties>
</file>