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0F6" w:rsidRDefault="00CF70F6" w:rsidP="00FA5EB1">
      <w:pPr>
        <w:shd w:val="clear" w:color="auto" w:fill="FFFFFF"/>
        <w:spacing w:before="5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</w:pPr>
    </w:p>
    <w:p w:rsidR="00CF70F6" w:rsidRDefault="00CF70F6" w:rsidP="00FA5EB1">
      <w:pPr>
        <w:shd w:val="clear" w:color="auto" w:fill="FFFFFF"/>
        <w:spacing w:before="5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</w:pPr>
    </w:p>
    <w:p w:rsidR="00CF70F6" w:rsidRDefault="00CF70F6" w:rsidP="00FA5EB1">
      <w:pPr>
        <w:shd w:val="clear" w:color="auto" w:fill="FFFFFF"/>
        <w:spacing w:before="5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</w:pPr>
    </w:p>
    <w:p w:rsidR="00CF70F6" w:rsidRDefault="00CF70F6" w:rsidP="00FA5EB1">
      <w:pPr>
        <w:shd w:val="clear" w:color="auto" w:fill="FFFFFF"/>
        <w:spacing w:before="5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</w:pPr>
    </w:p>
    <w:p w:rsidR="00CF70F6" w:rsidRDefault="00CF70F6" w:rsidP="00FA5EB1">
      <w:pPr>
        <w:shd w:val="clear" w:color="auto" w:fill="FFFFFF"/>
        <w:spacing w:before="5"/>
      </w:pP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A Bűnbocsánat szentségének 5 pontja:</w:t>
      </w:r>
    </w:p>
    <w:p w:rsidR="00CF70F6" w:rsidRDefault="00CF70F6" w:rsidP="00FA5EB1">
      <w:pPr>
        <w:shd w:val="clear" w:color="auto" w:fill="FFFFFF"/>
        <w:spacing w:before="5"/>
      </w:pPr>
    </w:p>
    <w:p w:rsidR="00CF70F6" w:rsidRDefault="00CF70F6" w:rsidP="00FA5EB1">
      <w:pPr>
        <w:shd w:val="clear" w:color="auto" w:fill="FFFFFF"/>
        <w:spacing w:before="5"/>
      </w:pPr>
    </w:p>
    <w:p w:rsidR="00CF70F6" w:rsidRDefault="00CF70F6" w:rsidP="00FA5EB1">
      <w:pPr>
        <w:shd w:val="clear" w:color="auto" w:fill="FFFFFF"/>
        <w:spacing w:before="5"/>
      </w:pPr>
    </w:p>
    <w:p w:rsidR="00CF70F6" w:rsidRDefault="00CF70F6" w:rsidP="00FA5EB1">
      <w:pPr>
        <w:shd w:val="clear" w:color="auto" w:fill="FFFFFF"/>
        <w:spacing w:before="5"/>
      </w:pPr>
    </w:p>
    <w:p w:rsidR="00CF70F6" w:rsidRDefault="00CF70F6" w:rsidP="00FA5EB1">
      <w:pPr>
        <w:shd w:val="clear" w:color="auto" w:fill="FFFFFF"/>
        <w:spacing w:before="5"/>
      </w:pPr>
    </w:p>
    <w:p w:rsidR="00CF70F6" w:rsidRDefault="00CF70F6" w:rsidP="00FA5EB1">
      <w:pPr>
        <w:shd w:val="clear" w:color="auto" w:fill="FFFFFF"/>
        <w:spacing w:before="5"/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u w:val="single"/>
        </w:rPr>
        <w:t>A GYÓNTATÓSZÉKBEN:</w:t>
      </w:r>
    </w:p>
    <w:p w:rsidR="00CF70F6" w:rsidRDefault="00CF70F6" w:rsidP="00BC5C55">
      <w:pPr>
        <w:shd w:val="clear" w:color="auto" w:fill="FFFFFF"/>
        <w:spacing w:before="5"/>
        <w:jc w:val="right"/>
        <w:sectPr w:rsidR="00CF70F6" w:rsidSect="00FA5EB1">
          <w:type w:val="continuous"/>
          <w:pgSz w:w="18479" w:h="14277" w:orient="landscape"/>
          <w:pgMar w:top="567" w:right="567" w:bottom="567" w:left="567" w:header="709" w:footer="709" w:gutter="0"/>
          <w:cols w:num="2" w:space="284" w:equalWidth="0">
            <w:col w:w="8530" w:space="284"/>
            <w:col w:w="8318"/>
          </w:cols>
          <w:noEndnote/>
        </w:sectPr>
      </w:pPr>
    </w:p>
    <w:p w:rsidR="00CF70F6" w:rsidRDefault="00CF70F6">
      <w:pPr>
        <w:spacing w:before="259"/>
        <w:rPr>
          <w:rFonts w:ascii="Times New Roman" w:hAnsi="Times New Roman" w:cs="Times New Roman"/>
          <w:sz w:val="2"/>
          <w:szCs w:val="2"/>
        </w:rPr>
      </w:pPr>
      <w:r>
        <w:t xml:space="preserve"> </w:t>
      </w:r>
    </w:p>
    <w:p w:rsidR="00CF70F6" w:rsidRDefault="00CF70F6">
      <w:pPr>
        <w:spacing w:before="259"/>
        <w:rPr>
          <w:rFonts w:ascii="Times New Roman" w:hAnsi="Times New Roman" w:cs="Times New Roman"/>
          <w:sz w:val="2"/>
          <w:szCs w:val="2"/>
        </w:rPr>
        <w:sectPr w:rsidR="00CF70F6" w:rsidSect="00FA5EB1">
          <w:type w:val="continuous"/>
          <w:pgSz w:w="18479" w:h="14277" w:orient="landscape"/>
          <w:pgMar w:top="567" w:right="567" w:bottom="567" w:left="567" w:header="709" w:footer="709" w:gutter="0"/>
          <w:cols w:num="2" w:space="284"/>
          <w:noEndnote/>
        </w:sectPr>
      </w:pPr>
    </w:p>
    <w:p w:rsidR="00CF70F6" w:rsidRDefault="00CF70F6">
      <w:pPr>
        <w:shd w:val="clear" w:color="auto" w:fill="FFFFFF"/>
        <w:tabs>
          <w:tab w:val="left" w:pos="240"/>
        </w:tabs>
        <w:spacing w:line="278" w:lineRule="exact"/>
      </w:pPr>
      <w:r>
        <w:rPr>
          <w:rFonts w:ascii="Times New Roman" w:hAnsi="Times New Roman" w:cs="Times New Roman"/>
          <w:b/>
          <w:bCs/>
          <w:color w:val="000000"/>
          <w:spacing w:val="-20"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GONDOLKOZZ! </w:t>
      </w:r>
      <w:r>
        <w:rPr>
          <w:rFonts w:ascii="Times New Roman" w:hAnsi="Times New Roman" w:cs="Times New Roman"/>
          <w:color w:val="000000"/>
          <w:sz w:val="24"/>
          <w:szCs w:val="24"/>
        </w:rPr>
        <w:t>(Vizsgáld meg lelkiismeretedet)</w:t>
      </w:r>
    </w:p>
    <w:p w:rsidR="00CF70F6" w:rsidRDefault="00CF70F6">
      <w:pPr>
        <w:shd w:val="clear" w:color="auto" w:fill="FFFFFF"/>
        <w:spacing w:line="278" w:lineRule="exact"/>
        <w:ind w:left="672" w:hanging="480"/>
      </w:pPr>
      <w:r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Ima: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Szentlélek Úristen, add kegyelmedet, hogy bűneimet felismerjem,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szívből me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bánjam, és őszintén meggyónjam! Ámen!</w:t>
      </w:r>
    </w:p>
    <w:p w:rsidR="00CF70F6" w:rsidRDefault="00CF70F6">
      <w:pPr>
        <w:shd w:val="clear" w:color="auto" w:fill="FFFFFF"/>
        <w:spacing w:before="269" w:line="274" w:lineRule="exact"/>
        <w:ind w:left="667"/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u w:val="single"/>
        </w:rPr>
        <w:t>Lelkiismeretvizsgálat:</w:t>
      </w:r>
    </w:p>
    <w:p w:rsidR="00CF70F6" w:rsidRDefault="00CF70F6">
      <w:pPr>
        <w:shd w:val="clear" w:color="auto" w:fill="FFFFFF"/>
        <w:spacing w:line="274" w:lineRule="exact"/>
        <w:ind w:left="1795" w:hanging="1070"/>
      </w:pP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L parancs: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Isten szeretetéről megfeledkeztem, nem imádkoztam. Sok mindent fontosabbnak tartottam Istennél.</w:t>
      </w:r>
    </w:p>
    <w:p w:rsidR="00CF70F6" w:rsidRDefault="00CF70F6">
      <w:pPr>
        <w:shd w:val="clear" w:color="auto" w:fill="FFFFFF"/>
        <w:tabs>
          <w:tab w:val="left" w:pos="917"/>
        </w:tabs>
        <w:spacing w:line="274" w:lineRule="exact"/>
        <w:ind w:left="710"/>
      </w:pPr>
      <w:r>
        <w:rPr>
          <w:rFonts w:ascii="Times New Roman" w:hAnsi="Times New Roman" w:cs="Times New Roman"/>
          <w:i/>
          <w:iCs/>
          <w:color w:val="000000"/>
          <w:spacing w:val="-18"/>
          <w:sz w:val="24"/>
          <w:szCs w:val="24"/>
        </w:rPr>
        <w:t>2.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 xml:space="preserve">parancs: </w:t>
      </w:r>
      <w:r>
        <w:rPr>
          <w:rFonts w:ascii="Times New Roman" w:hAnsi="Times New Roman" w:cs="Times New Roman"/>
          <w:color w:val="000000"/>
          <w:sz w:val="24"/>
          <w:szCs w:val="24"/>
        </w:rPr>
        <w:t>Isten nevét hanyagul, fölöslegesen mondtam ki.</w:t>
      </w:r>
    </w:p>
    <w:p w:rsidR="00CF70F6" w:rsidRDefault="00CF70F6">
      <w:pPr>
        <w:shd w:val="clear" w:color="auto" w:fill="FFFFFF"/>
        <w:spacing w:line="274" w:lineRule="exact"/>
        <w:ind w:left="1824"/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Fölöslegesen esküdöztem, átkozódtam, káromkodtam.</w:t>
      </w:r>
    </w:p>
    <w:p w:rsidR="00CF70F6" w:rsidRDefault="00CF70F6">
      <w:pPr>
        <w:shd w:val="clear" w:color="auto" w:fill="FFFFFF"/>
        <w:tabs>
          <w:tab w:val="left" w:pos="917"/>
        </w:tabs>
        <w:spacing w:line="274" w:lineRule="exact"/>
        <w:ind w:left="710"/>
      </w:pPr>
      <w:r>
        <w:rPr>
          <w:rFonts w:ascii="Times New Roman" w:hAnsi="Times New Roman" w:cs="Times New Roman"/>
          <w:i/>
          <w:iCs/>
          <w:color w:val="000000"/>
          <w:spacing w:val="-23"/>
          <w:sz w:val="24"/>
          <w:szCs w:val="24"/>
        </w:rPr>
        <w:t>3.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parancs: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Nem voltam vasárnap szentmisén. - A szentmisén nem</w:t>
      </w:r>
    </w:p>
    <w:p w:rsidR="00CF70F6" w:rsidRDefault="00CF70F6">
      <w:pPr>
        <w:shd w:val="clear" w:color="auto" w:fill="FFFFFF"/>
        <w:spacing w:line="274" w:lineRule="exact"/>
        <w:ind w:right="134"/>
        <w:jc w:val="center"/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figyeltem, beszélgettem, nevetgéltem.</w:t>
      </w:r>
    </w:p>
    <w:p w:rsidR="00CF70F6" w:rsidRDefault="00CF70F6" w:rsidP="00B05EC2">
      <w:pPr>
        <w:numPr>
          <w:ilvl w:val="0"/>
          <w:numId w:val="1"/>
        </w:numPr>
        <w:shd w:val="clear" w:color="auto" w:fill="FFFFFF"/>
        <w:tabs>
          <w:tab w:val="left" w:pos="917"/>
        </w:tabs>
        <w:spacing w:line="274" w:lineRule="exact"/>
        <w:ind w:left="710"/>
        <w:rPr>
          <w:rFonts w:ascii="Times New Roman" w:hAnsi="Times New Roman" w:cs="Times New Roman"/>
          <w:i/>
          <w:iCs/>
          <w:color w:val="000000"/>
          <w:spacing w:val="-23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parancs: </w:t>
      </w:r>
      <w:r>
        <w:rPr>
          <w:rFonts w:ascii="Times New Roman" w:hAnsi="Times New Roman" w:cs="Times New Roman"/>
          <w:color w:val="000000"/>
          <w:sz w:val="24"/>
          <w:szCs w:val="24"/>
        </w:rPr>
        <w:t>Szüleimnek nem engedelmeskedtem, visszafeleseltem.</w:t>
      </w:r>
    </w:p>
    <w:p w:rsidR="00CF70F6" w:rsidRDefault="00CF70F6" w:rsidP="00B05EC2">
      <w:pPr>
        <w:numPr>
          <w:ilvl w:val="0"/>
          <w:numId w:val="1"/>
        </w:numPr>
        <w:shd w:val="clear" w:color="auto" w:fill="FFFFFF"/>
        <w:tabs>
          <w:tab w:val="left" w:pos="917"/>
        </w:tabs>
        <w:spacing w:line="274" w:lineRule="exact"/>
        <w:ind w:left="710"/>
        <w:rPr>
          <w:rFonts w:ascii="Times New Roman" w:hAnsi="Times New Roman" w:cs="Times New Roman"/>
          <w:i/>
          <w:iCs/>
          <w:color w:val="000000"/>
          <w:spacing w:val="-21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parancs: </w:t>
      </w:r>
      <w:r>
        <w:rPr>
          <w:rFonts w:ascii="Times New Roman" w:hAnsi="Times New Roman" w:cs="Times New Roman"/>
          <w:color w:val="000000"/>
          <w:sz w:val="24"/>
          <w:szCs w:val="24"/>
        </w:rPr>
        <w:t>Verekedtem, nem vigyáztam sem a más, sem a saját</w:t>
      </w:r>
    </w:p>
    <w:p w:rsidR="00CF70F6" w:rsidRDefault="00CF70F6">
      <w:pPr>
        <w:shd w:val="clear" w:color="auto" w:fill="FFFFFF"/>
        <w:spacing w:line="274" w:lineRule="exact"/>
        <w:ind w:left="1891"/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egészségemre, testi épségemre. Másokat megbántottam,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kicsúfoltam.</w:t>
      </w:r>
    </w:p>
    <w:p w:rsidR="00CF70F6" w:rsidRDefault="00CF70F6">
      <w:pPr>
        <w:shd w:val="clear" w:color="auto" w:fill="FFFFFF"/>
        <w:tabs>
          <w:tab w:val="left" w:pos="917"/>
        </w:tabs>
        <w:spacing w:line="274" w:lineRule="exact"/>
        <w:ind w:left="710"/>
      </w:pPr>
      <w:r>
        <w:rPr>
          <w:rFonts w:ascii="Times New Roman" w:hAnsi="Times New Roman" w:cs="Times New Roman"/>
          <w:i/>
          <w:iCs/>
          <w:color w:val="000000"/>
          <w:spacing w:val="-23"/>
          <w:sz w:val="24"/>
          <w:szCs w:val="24"/>
        </w:rPr>
        <w:t>6.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 xml:space="preserve">parancs: </w:t>
      </w:r>
      <w:r>
        <w:rPr>
          <w:rFonts w:ascii="Times New Roman" w:hAnsi="Times New Roman" w:cs="Times New Roman"/>
          <w:color w:val="000000"/>
          <w:sz w:val="24"/>
          <w:szCs w:val="24"/>
        </w:rPr>
        <w:t>Ártottam lelkem tisztaságának. Szemérmetlen dolgokat</w:t>
      </w:r>
    </w:p>
    <w:p w:rsidR="00CF70F6" w:rsidRDefault="00CF70F6">
      <w:pPr>
        <w:shd w:val="clear" w:color="auto" w:fill="FFFFFF"/>
        <w:spacing w:before="5" w:line="274" w:lineRule="exact"/>
        <w:ind w:left="1896"/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néztem, hallgattam, beszéltem, cselekedtem.</w:t>
      </w:r>
    </w:p>
    <w:p w:rsidR="00CF70F6" w:rsidRDefault="00CF70F6">
      <w:pPr>
        <w:shd w:val="clear" w:color="auto" w:fill="FFFFFF"/>
        <w:tabs>
          <w:tab w:val="left" w:pos="917"/>
        </w:tabs>
        <w:spacing w:line="274" w:lineRule="exact"/>
        <w:ind w:left="710"/>
      </w:pPr>
      <w:r>
        <w:rPr>
          <w:rFonts w:ascii="Times New Roman" w:hAnsi="Times New Roman" w:cs="Times New Roman"/>
          <w:color w:val="000000"/>
          <w:spacing w:val="-35"/>
          <w:sz w:val="24"/>
          <w:szCs w:val="24"/>
        </w:rPr>
        <w:t>7.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parancs: </w:t>
      </w:r>
      <w:r>
        <w:rPr>
          <w:rFonts w:ascii="Times New Roman" w:hAnsi="Times New Roman" w:cs="Times New Roman"/>
          <w:color w:val="000000"/>
          <w:sz w:val="24"/>
          <w:szCs w:val="24"/>
        </w:rPr>
        <w:t>Elvettem másoktól a tulajdonukat, kárt okoztam, loptam,</w:t>
      </w:r>
    </w:p>
    <w:p w:rsidR="00CF70F6" w:rsidRDefault="00CF70F6">
      <w:pPr>
        <w:shd w:val="clear" w:color="auto" w:fill="FFFFFF"/>
        <w:spacing w:line="274" w:lineRule="exact"/>
        <w:ind w:left="1834"/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csaltam.</w:t>
      </w:r>
    </w:p>
    <w:p w:rsidR="00CF70F6" w:rsidRDefault="00CF70F6">
      <w:pPr>
        <w:shd w:val="clear" w:color="auto" w:fill="FFFFFF"/>
        <w:tabs>
          <w:tab w:val="left" w:pos="917"/>
        </w:tabs>
        <w:spacing w:line="274" w:lineRule="exact"/>
        <w:ind w:left="710"/>
      </w:pPr>
      <w:r>
        <w:rPr>
          <w:rFonts w:ascii="Times New Roman" w:hAnsi="Times New Roman" w:cs="Times New Roman"/>
          <w:i/>
          <w:iCs/>
          <w:color w:val="000000"/>
          <w:spacing w:val="-20"/>
          <w:sz w:val="24"/>
          <w:szCs w:val="24"/>
        </w:rPr>
        <w:t>8.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parancs: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Hazudtam, letagadtam az igazat. Olyat fogtam másra, ami</w:t>
      </w:r>
    </w:p>
    <w:p w:rsidR="00CF70F6" w:rsidRDefault="00CF70F6">
      <w:pPr>
        <w:shd w:val="clear" w:color="auto" w:fill="FFFFFF"/>
        <w:spacing w:line="274" w:lineRule="exact"/>
        <w:ind w:left="1834"/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nem igaz, árulkodtam.</w:t>
      </w:r>
    </w:p>
    <w:p w:rsidR="00CF70F6" w:rsidRDefault="00CF70F6">
      <w:pPr>
        <w:shd w:val="clear" w:color="auto" w:fill="FFFFFF"/>
        <w:spacing w:line="274" w:lineRule="exact"/>
        <w:ind w:left="2189" w:hanging="1474"/>
      </w:pPr>
      <w:r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9-10. parancs: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Irigykedtem, elégedetlen és önző voltam, elkívántam a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másét.</w:t>
      </w:r>
    </w:p>
    <w:p w:rsidR="00CF70F6" w:rsidRDefault="00CF70F6">
      <w:pPr>
        <w:shd w:val="clear" w:color="auto" w:fill="FFFFFF"/>
        <w:tabs>
          <w:tab w:val="left" w:pos="240"/>
        </w:tabs>
        <w:spacing w:before="274" w:line="274" w:lineRule="exact"/>
      </w:pP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BÁND MEG!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(őszintén minden bűnödet)</w:t>
      </w:r>
    </w:p>
    <w:p w:rsidR="00CF70F6" w:rsidRDefault="00CF70F6">
      <w:pPr>
        <w:shd w:val="clear" w:color="auto" w:fill="FFFFFF"/>
        <w:spacing w:line="274" w:lineRule="exact"/>
        <w:ind w:left="360" w:right="960"/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Milyen lettél a bűneid által? Csaló? Hazudozó? Nemtörődöm?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Mit bánsz meg? Miért bánod meg a bűneidet?</w:t>
      </w:r>
    </w:p>
    <w:p w:rsidR="00CF70F6" w:rsidRDefault="00CF70F6">
      <w:pPr>
        <w:shd w:val="clear" w:color="auto" w:fill="FFFFFF"/>
        <w:tabs>
          <w:tab w:val="left" w:pos="240"/>
        </w:tabs>
        <w:spacing w:before="278"/>
      </w:pPr>
      <w:r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HATÁROZD EL!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(hogy kerülöd a bűnt)</w:t>
      </w:r>
    </w:p>
    <w:p w:rsidR="00CF70F6" w:rsidRDefault="00CF70F6">
      <w:pPr>
        <w:shd w:val="clear" w:color="auto" w:fill="FFFFFF"/>
        <w:spacing w:line="278" w:lineRule="exact"/>
        <w:ind w:left="245"/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Most döntsd el, hogy többé nem választod a rosszat. Kérd Jézust, hogy segítsen neked elhatározásodban.</w:t>
      </w:r>
    </w:p>
    <w:p w:rsidR="00CF70F6" w:rsidRDefault="00CF70F6" w:rsidP="00B05EC2">
      <w:pPr>
        <w:shd w:val="clear" w:color="auto" w:fill="FFFFFF"/>
        <w:tabs>
          <w:tab w:val="left" w:pos="240"/>
        </w:tabs>
        <w:spacing w:before="264" w:line="278" w:lineRule="exact"/>
        <w:ind w:left="240" w:right="480" w:hanging="240"/>
      </w:pPr>
      <w:r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MONDD EL!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(Valld be bűneidet Isten papjának a szentgyónásban)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  <w:t>Ő Jézust képviseli, és általa Jézus adja neked a megbocsátást.</w:t>
      </w:r>
    </w:p>
    <w:p w:rsidR="00CF70F6" w:rsidRDefault="00CF70F6" w:rsidP="00B05EC2">
      <w:pPr>
        <w:shd w:val="clear" w:color="auto" w:fill="FFFFFF"/>
        <w:tabs>
          <w:tab w:val="left" w:pos="240"/>
        </w:tabs>
        <w:spacing w:before="264" w:line="278" w:lineRule="exact"/>
        <w:ind w:left="240" w:right="480" w:hanging="240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VÉGEZD EL! </w:t>
      </w:r>
      <w:r>
        <w:rPr>
          <w:rFonts w:ascii="Times New Roman" w:hAnsi="Times New Roman" w:cs="Times New Roman"/>
          <w:color w:val="000000"/>
          <w:sz w:val="24"/>
          <w:szCs w:val="24"/>
        </w:rPr>
        <w:t>(az elégtételt, tedd jóvá a kárt!)</w:t>
      </w:r>
    </w:p>
    <w:p w:rsidR="00CF70F6" w:rsidRDefault="00CF70F6">
      <w:pPr>
        <w:rPr>
          <w:rFonts w:ascii="Times New Roman" w:hAnsi="Times New Roman" w:cs="Times New Roman"/>
          <w:sz w:val="2"/>
          <w:szCs w:val="2"/>
        </w:rPr>
      </w:pPr>
      <w:r>
        <w:br w:type="column"/>
      </w:r>
    </w:p>
    <w:p w:rsidR="00CF70F6" w:rsidRDefault="00CF70F6" w:rsidP="00B05EC2">
      <w:pPr>
        <w:numPr>
          <w:ilvl w:val="0"/>
          <w:numId w:val="2"/>
        </w:numPr>
        <w:shd w:val="clear" w:color="auto" w:fill="FFFFFF"/>
        <w:tabs>
          <w:tab w:val="left" w:pos="350"/>
        </w:tabs>
        <w:spacing w:before="10" w:line="274" w:lineRule="exact"/>
        <w:ind w:left="350" w:right="480" w:hanging="350"/>
        <w:rPr>
          <w:rFonts w:ascii="Times New Roman" w:hAnsi="Times New Roman" w:cs="Times New Roman"/>
          <w:color w:val="000000"/>
          <w:spacing w:val="-25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Letérdelsz, keresztet vetsz, és köszönsz: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Dicsértessék a Jézus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Krisztus!</w:t>
      </w:r>
    </w:p>
    <w:p w:rsidR="00CF70F6" w:rsidRPr="00BD3C23" w:rsidRDefault="00CF70F6" w:rsidP="00B05EC2">
      <w:pPr>
        <w:numPr>
          <w:ilvl w:val="0"/>
          <w:numId w:val="2"/>
        </w:numPr>
        <w:shd w:val="clear" w:color="auto" w:fill="FFFFFF"/>
        <w:tabs>
          <w:tab w:val="left" w:pos="350"/>
        </w:tabs>
        <w:spacing w:line="274" w:lineRule="exact"/>
        <w:ind w:left="350" w:hanging="350"/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Bevezető ima: </w:t>
      </w:r>
      <w:r w:rsidRPr="00BD3C23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Gyónom a mindenható Istennek, és neked lelki atyám,</w:t>
      </w:r>
      <w:r w:rsidRPr="00BD3C23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br/>
      </w:r>
      <w:r w:rsidRPr="00BD3C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hogy ez az első gyónásom. Életemben ezeket a bűnöket követtem el</w:t>
      </w:r>
    </w:p>
    <w:p w:rsidR="00CF70F6" w:rsidRDefault="00CF70F6" w:rsidP="00B05EC2">
      <w:pPr>
        <w:numPr>
          <w:ilvl w:val="0"/>
          <w:numId w:val="2"/>
        </w:numPr>
        <w:shd w:val="clear" w:color="auto" w:fill="FFFFFF"/>
        <w:tabs>
          <w:tab w:val="left" w:pos="350"/>
        </w:tabs>
        <w:spacing w:line="274" w:lineRule="exact"/>
        <w:ind w:left="350" w:hanging="350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Mondd el bűneidet egyszerűen, félelem nélkül. Mondd el, ha valamit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  <w:t>sokszor tettél, vagy ha valamit csak egyszer.</w:t>
      </w:r>
    </w:p>
    <w:p w:rsidR="00CF70F6" w:rsidRDefault="00CF70F6" w:rsidP="00B05EC2">
      <w:pPr>
        <w:numPr>
          <w:ilvl w:val="0"/>
          <w:numId w:val="2"/>
        </w:numPr>
        <w:shd w:val="clear" w:color="auto" w:fill="FFFFFF"/>
        <w:tabs>
          <w:tab w:val="left" w:pos="350"/>
        </w:tabs>
        <w:spacing w:line="274" w:lineRule="exact"/>
        <w:ind w:left="350" w:hanging="350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Figyelj a papra, aki ad néhány jó tanácsot. Arra is figyelj, milyen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  <w:t>elégtételt javasol.</w:t>
      </w:r>
    </w:p>
    <w:p w:rsidR="00CF70F6" w:rsidRPr="00F460E3" w:rsidRDefault="00CF70F6" w:rsidP="00B05EC2">
      <w:pPr>
        <w:numPr>
          <w:ilvl w:val="0"/>
          <w:numId w:val="2"/>
        </w:numPr>
        <w:shd w:val="clear" w:color="auto" w:fill="FFFFFF"/>
        <w:tabs>
          <w:tab w:val="left" w:pos="350"/>
        </w:tabs>
        <w:spacing w:line="274" w:lineRule="exact"/>
        <w:ind w:left="350" w:hanging="350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Mondd el a bánatimát: </w:t>
      </w:r>
      <w:r w:rsidRPr="00B05EC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Teljes szívemből bánom minden bűnömet, </w:t>
      </w:r>
    </w:p>
    <w:p w:rsidR="00CF70F6" w:rsidRDefault="00CF70F6" w:rsidP="00F460E3">
      <w:pPr>
        <w:shd w:val="clear" w:color="auto" w:fill="FFFFFF"/>
        <w:tabs>
          <w:tab w:val="left" w:pos="350"/>
        </w:tabs>
        <w:spacing w:line="274" w:lineRule="exact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ab/>
      </w:r>
      <w:r w:rsidRPr="00B05EC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mert azokkal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a </w:t>
      </w:r>
      <w:r w:rsidRPr="00B05EC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jó Istent megbántottam. Erősen fogadom, hogy a</w:t>
      </w:r>
    </w:p>
    <w:p w:rsidR="00CF70F6" w:rsidRPr="00B05EC2" w:rsidRDefault="00CF70F6" w:rsidP="00F460E3">
      <w:pPr>
        <w:shd w:val="clear" w:color="auto" w:fill="FFFFFF"/>
        <w:tabs>
          <w:tab w:val="left" w:pos="350"/>
        </w:tabs>
        <w:spacing w:line="274" w:lineRule="exact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    </w:t>
      </w:r>
      <w:r w:rsidRPr="00B05EC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jóra törekszem,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B05EC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és a bűnt elkerülöm!</w:t>
      </w:r>
    </w:p>
    <w:p w:rsidR="00CF70F6" w:rsidRDefault="00CF70F6" w:rsidP="00B05EC2">
      <w:pPr>
        <w:numPr>
          <w:ilvl w:val="0"/>
          <w:numId w:val="2"/>
        </w:numPr>
        <w:shd w:val="clear" w:color="auto" w:fill="FFFFFF"/>
        <w:tabs>
          <w:tab w:val="left" w:pos="350"/>
        </w:tabs>
        <w:spacing w:line="274" w:lineRule="exact"/>
        <w:ind w:left="350" w:hanging="350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A feloldozás után adj hálát Isten jóságáért, menj ki a gyóntatószékből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br/>
        <w:t>és hamar végezd el az elégtételt!</w:t>
      </w:r>
    </w:p>
    <w:p w:rsidR="00CF70F6" w:rsidRDefault="00CF70F6">
      <w:pPr>
        <w:shd w:val="clear" w:color="auto" w:fill="FFFFFF"/>
        <w:spacing w:before="96" w:line="346" w:lineRule="exact"/>
        <w:ind w:left="2002" w:right="1920" w:hanging="854"/>
        <w:rPr>
          <w:b/>
          <w:bCs/>
          <w:color w:val="000000"/>
          <w:spacing w:val="-3"/>
          <w:sz w:val="27"/>
          <w:szCs w:val="27"/>
        </w:rPr>
      </w:pPr>
    </w:p>
    <w:p w:rsidR="00CF70F6" w:rsidRDefault="00CF70F6">
      <w:pPr>
        <w:shd w:val="clear" w:color="auto" w:fill="FFFFFF"/>
        <w:spacing w:before="96" w:line="346" w:lineRule="exact"/>
        <w:ind w:left="2002" w:right="1920" w:hanging="854"/>
        <w:rPr>
          <w:b/>
          <w:bCs/>
          <w:color w:val="000000"/>
          <w:spacing w:val="-3"/>
          <w:sz w:val="27"/>
          <w:szCs w:val="27"/>
        </w:rPr>
      </w:pPr>
    </w:p>
    <w:p w:rsidR="00CF70F6" w:rsidRDefault="00CF70F6">
      <w:pPr>
        <w:shd w:val="clear" w:color="auto" w:fill="FFFFFF"/>
        <w:spacing w:before="96" w:line="346" w:lineRule="exact"/>
        <w:ind w:left="2002" w:right="1920" w:hanging="854"/>
        <w:rPr>
          <w:b/>
          <w:bCs/>
          <w:color w:val="000000"/>
          <w:spacing w:val="-3"/>
          <w:sz w:val="27"/>
          <w:szCs w:val="27"/>
        </w:rPr>
      </w:pPr>
    </w:p>
    <w:p w:rsidR="00CF70F6" w:rsidRDefault="00CF70F6">
      <w:pPr>
        <w:shd w:val="clear" w:color="auto" w:fill="FFFFFF"/>
        <w:spacing w:before="96" w:line="346" w:lineRule="exact"/>
        <w:ind w:left="2002" w:right="1920" w:hanging="854"/>
      </w:pPr>
      <w:r>
        <w:rPr>
          <w:b/>
          <w:bCs/>
          <w:color w:val="000000"/>
          <w:spacing w:val="-3"/>
          <w:sz w:val="27"/>
          <w:szCs w:val="27"/>
        </w:rPr>
        <w:t xml:space="preserve">ELSŐGYÓNÁSRA KÉSZÜLŐK </w:t>
      </w:r>
      <w:r>
        <w:rPr>
          <w:b/>
          <w:bCs/>
          <w:color w:val="000000"/>
          <w:spacing w:val="-2"/>
          <w:sz w:val="27"/>
          <w:szCs w:val="27"/>
        </w:rPr>
        <w:t>ESTI IMÁDSÁGA</w:t>
      </w:r>
    </w:p>
    <w:p w:rsidR="00CF70F6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Uram, Jézusom! </w:t>
      </w:r>
      <w:r w:rsidRPr="00F460E3">
        <w:rPr>
          <w:rFonts w:ascii="Times New Roman" w:hAnsi="Times New Roman" w:cs="Times New Roman"/>
          <w:color w:val="000000"/>
          <w:spacing w:val="-1"/>
          <w:sz w:val="24"/>
          <w:szCs w:val="24"/>
        </w:rPr>
        <w:t>Te olyan sok embernek segítettél tanítá</w:t>
      </w:r>
      <w:r w:rsidRPr="00F460E3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F460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soddal, </w:t>
      </w:r>
    </w:p>
    <w:p w:rsidR="00CF70F6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gyógyításoddal. </w:t>
      </w:r>
    </w:p>
    <w:p w:rsidR="00CF70F6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Kérlek, hogy segíts nekem </w:t>
      </w:r>
      <w:r w:rsidRPr="00F460E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is megmaradni szeretetedben, és erősíts meg, </w:t>
      </w:r>
    </w:p>
    <w:p w:rsidR="00CF70F6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hogy </w:t>
      </w:r>
      <w:r w:rsidRPr="00F460E3">
        <w:rPr>
          <w:rFonts w:ascii="Times New Roman" w:hAnsi="Times New Roman" w:cs="Times New Roman"/>
          <w:color w:val="000000"/>
          <w:spacing w:val="-1"/>
          <w:sz w:val="24"/>
          <w:szCs w:val="24"/>
        </w:rPr>
        <w:t>mindig a jót keressem</w:t>
      </w:r>
      <w:r w:rsidRPr="00F460E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F70F6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z w:val="24"/>
          <w:szCs w:val="24"/>
        </w:rPr>
        <w:t xml:space="preserve">Bánom, hogy tanításodra nem </w:t>
      </w:r>
      <w:r w:rsidRPr="00F460E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mindig figyeltem, és bűneimmel </w:t>
      </w:r>
    </w:p>
    <w:p w:rsidR="00CF70F6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pacing w:val="-4"/>
          <w:sz w:val="24"/>
          <w:szCs w:val="24"/>
        </w:rPr>
        <w:t>megzavartam kap</w:t>
      </w:r>
      <w:r w:rsidRPr="00F460E3"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 w:rsidRPr="00F460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csolatunkat. Kérem, bocsáss meg nekem!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Í</w:t>
      </w:r>
      <w:r w:rsidRPr="00F460E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gérem, </w:t>
      </w:r>
    </w:p>
    <w:p w:rsidR="00CF70F6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Pr="00F460E3">
        <w:rPr>
          <w:rFonts w:ascii="Times New Roman" w:hAnsi="Times New Roman" w:cs="Times New Roman"/>
          <w:color w:val="000000"/>
          <w:sz w:val="24"/>
          <w:szCs w:val="24"/>
        </w:rPr>
        <w:t xml:space="preserve">ogy ezentúl a jóra törekszem, a bűnt elkerülöm, </w:t>
      </w:r>
      <w:r w:rsidRPr="00F460E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és mindent megteszek, </w:t>
      </w:r>
    </w:p>
    <w:p w:rsidR="00CF70F6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hogy hűséges tanítványod </w:t>
      </w:r>
      <w:r w:rsidRPr="00F460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legyek. Szeretlek Jézusom, mert olyan jó </w:t>
      </w:r>
    </w:p>
    <w:p w:rsidR="00CF70F6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pacing w:val="-1"/>
          <w:sz w:val="24"/>
          <w:szCs w:val="24"/>
        </w:rPr>
        <w:t>vagy hozzám, és minden emberhez, és mindig megbo</w:t>
      </w:r>
      <w:r w:rsidRPr="00F460E3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F460E3">
        <w:rPr>
          <w:rFonts w:ascii="Times New Roman" w:hAnsi="Times New Roman" w:cs="Times New Roman"/>
          <w:color w:val="000000"/>
          <w:spacing w:val="-5"/>
          <w:sz w:val="24"/>
          <w:szCs w:val="24"/>
        </w:rPr>
        <w:t>csátasz.</w:t>
      </w:r>
      <w:r w:rsidRPr="00F460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70F6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pacing w:val="-2"/>
          <w:sz w:val="24"/>
          <w:szCs w:val="24"/>
        </w:rPr>
        <w:t>Áldj meg engem, és segíts, hogy jóságodat jó</w:t>
      </w:r>
      <w:r w:rsidRPr="00F460E3"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 w:rsidRPr="00F460E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sággal és szeretettel </w:t>
      </w:r>
    </w:p>
    <w:p w:rsidR="00CF70F6" w:rsidRPr="00F460E3" w:rsidRDefault="00CF70F6" w:rsidP="00FA5EB1">
      <w:pPr>
        <w:shd w:val="clear" w:color="auto" w:fill="FFFFFF"/>
        <w:spacing w:line="341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pacing w:val="-1"/>
          <w:sz w:val="24"/>
          <w:szCs w:val="24"/>
        </w:rPr>
        <w:t>viszonozzam, és így készül</w:t>
      </w:r>
      <w:r w:rsidRPr="00F460E3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  <w:t xml:space="preserve">jek az első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gyónásomra</w:t>
      </w:r>
      <w:r w:rsidRPr="00F460E3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CF70F6" w:rsidRPr="00F460E3" w:rsidRDefault="00CF70F6">
      <w:pPr>
        <w:shd w:val="clear" w:color="auto" w:fill="FFFFFF"/>
        <w:spacing w:line="341" w:lineRule="exact"/>
        <w:ind w:left="5971"/>
        <w:rPr>
          <w:rFonts w:ascii="Times New Roman" w:hAnsi="Times New Roman" w:cs="Times New Roman"/>
          <w:sz w:val="24"/>
          <w:szCs w:val="24"/>
        </w:rPr>
      </w:pPr>
      <w:r w:rsidRPr="00F460E3">
        <w:rPr>
          <w:rFonts w:ascii="Times New Roman" w:hAnsi="Times New Roman" w:cs="Times New Roman"/>
          <w:color w:val="000000"/>
          <w:spacing w:val="-8"/>
          <w:sz w:val="24"/>
          <w:szCs w:val="24"/>
        </w:rPr>
        <w:t>Ámen</w:t>
      </w:r>
    </w:p>
    <w:sectPr w:rsidR="00CF70F6" w:rsidRPr="00F460E3" w:rsidSect="00FA5EB1">
      <w:type w:val="continuous"/>
      <w:pgSz w:w="18479" w:h="14277" w:orient="landscape"/>
      <w:pgMar w:top="567" w:right="567" w:bottom="567" w:left="567" w:header="709" w:footer="709" w:gutter="0"/>
      <w:cols w:num="2" w:space="284" w:equalWidth="0">
        <w:col w:w="8530" w:space="284"/>
        <w:col w:w="8318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A07E6"/>
    <w:multiLevelType w:val="singleLevel"/>
    <w:tmpl w:val="40F6732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>
    <w:nsid w:val="721C74E7"/>
    <w:multiLevelType w:val="singleLevel"/>
    <w:tmpl w:val="4284541C"/>
    <w:lvl w:ilvl="0">
      <w:start w:val="4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gutterAtTop/>
  <w:stylePaneFormatFilter w:val="3F01"/>
  <w:defaultTabStop w:val="720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5EC2"/>
    <w:rsid w:val="00040E23"/>
    <w:rsid w:val="000B627C"/>
    <w:rsid w:val="004B74D1"/>
    <w:rsid w:val="00B05EC2"/>
    <w:rsid w:val="00BC5C55"/>
    <w:rsid w:val="00BD3C23"/>
    <w:rsid w:val="00CF70F6"/>
    <w:rsid w:val="00F460E3"/>
    <w:rsid w:val="00FA5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C5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4D6"/>
    <w:rPr>
      <w:rFonts w:cs="Arial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56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369</Words>
  <Characters>2548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Bűnbocsánat szentségének 5 pontja:</dc:title>
  <dc:subject/>
  <dc:creator>Juhász Zoltánné</dc:creator>
  <cp:keywords/>
  <dc:description/>
  <cp:lastModifiedBy>J. Simon Aranka</cp:lastModifiedBy>
  <cp:revision>2</cp:revision>
  <cp:lastPrinted>2010-05-07T08:49:00Z</cp:lastPrinted>
  <dcterms:created xsi:type="dcterms:W3CDTF">2012-02-18T18:00:00Z</dcterms:created>
  <dcterms:modified xsi:type="dcterms:W3CDTF">2012-02-18T18:00:00Z</dcterms:modified>
</cp:coreProperties>
</file>